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A47" w:rsidRDefault="00D25A47">
      <w:pPr>
        <w:jc w:val="center"/>
      </w:pPr>
      <w:r>
        <w:rPr>
          <w:rFonts w:hint="eastAsia"/>
        </w:rPr>
        <w:t>行政处罚公示模版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03"/>
        <w:gridCol w:w="1470"/>
        <w:gridCol w:w="1785"/>
        <w:gridCol w:w="1680"/>
        <w:gridCol w:w="4269"/>
        <w:gridCol w:w="1161"/>
        <w:gridCol w:w="1625"/>
      </w:tblGrid>
      <w:tr w:rsidR="00D25A47" w:rsidRPr="0036604C" w:rsidTr="00A95EDE">
        <w:tc>
          <w:tcPr>
            <w:tcW w:w="2103" w:type="dxa"/>
            <w:vAlign w:val="center"/>
          </w:tcPr>
          <w:p w:rsidR="00D25A47" w:rsidRPr="0036604C" w:rsidRDefault="00D25A47" w:rsidP="0036604C">
            <w:pPr>
              <w:jc w:val="center"/>
              <w:rPr>
                <w:b/>
                <w:sz w:val="24"/>
                <w:szCs w:val="24"/>
              </w:rPr>
            </w:pPr>
            <w:r w:rsidRPr="0036604C">
              <w:rPr>
                <w:rFonts w:hint="eastAsia"/>
                <w:b/>
                <w:sz w:val="24"/>
                <w:szCs w:val="24"/>
              </w:rPr>
              <w:t>决定书（通知书）文号</w:t>
            </w:r>
          </w:p>
        </w:tc>
        <w:tc>
          <w:tcPr>
            <w:tcW w:w="1470" w:type="dxa"/>
            <w:vAlign w:val="center"/>
          </w:tcPr>
          <w:p w:rsidR="00D25A47" w:rsidRPr="0036604C" w:rsidRDefault="00D25A47" w:rsidP="0036604C">
            <w:pPr>
              <w:jc w:val="center"/>
              <w:rPr>
                <w:b/>
                <w:sz w:val="24"/>
                <w:szCs w:val="24"/>
              </w:rPr>
            </w:pPr>
            <w:r w:rsidRPr="0036604C">
              <w:rPr>
                <w:rFonts w:hint="eastAsia"/>
                <w:b/>
                <w:sz w:val="24"/>
                <w:szCs w:val="24"/>
              </w:rPr>
              <w:t>相对人名称</w:t>
            </w:r>
          </w:p>
        </w:tc>
        <w:tc>
          <w:tcPr>
            <w:tcW w:w="1785" w:type="dxa"/>
            <w:vAlign w:val="center"/>
          </w:tcPr>
          <w:p w:rsidR="00D25A47" w:rsidRPr="0036604C" w:rsidRDefault="00D25A47" w:rsidP="0036604C">
            <w:pPr>
              <w:jc w:val="center"/>
              <w:rPr>
                <w:b/>
                <w:sz w:val="24"/>
                <w:szCs w:val="24"/>
              </w:rPr>
            </w:pPr>
            <w:r w:rsidRPr="0036604C">
              <w:rPr>
                <w:rFonts w:hint="eastAsia"/>
                <w:b/>
                <w:sz w:val="24"/>
                <w:szCs w:val="24"/>
              </w:rPr>
              <w:t>案由（事由）</w:t>
            </w:r>
          </w:p>
        </w:tc>
        <w:tc>
          <w:tcPr>
            <w:tcW w:w="1680" w:type="dxa"/>
            <w:vAlign w:val="center"/>
          </w:tcPr>
          <w:p w:rsidR="00D25A47" w:rsidRPr="0036604C" w:rsidRDefault="00D25A47" w:rsidP="0036604C">
            <w:pPr>
              <w:jc w:val="center"/>
              <w:rPr>
                <w:b/>
                <w:sz w:val="24"/>
                <w:szCs w:val="24"/>
              </w:rPr>
            </w:pPr>
            <w:r w:rsidRPr="0036604C">
              <w:rPr>
                <w:rFonts w:hint="eastAsia"/>
                <w:b/>
                <w:sz w:val="24"/>
                <w:szCs w:val="24"/>
              </w:rPr>
              <w:t>处罚类型</w:t>
            </w:r>
          </w:p>
        </w:tc>
        <w:tc>
          <w:tcPr>
            <w:tcW w:w="4269" w:type="dxa"/>
            <w:vAlign w:val="center"/>
          </w:tcPr>
          <w:p w:rsidR="00D25A47" w:rsidRPr="0036604C" w:rsidRDefault="00D25A47" w:rsidP="0036604C">
            <w:pPr>
              <w:jc w:val="center"/>
              <w:rPr>
                <w:b/>
                <w:sz w:val="24"/>
                <w:szCs w:val="24"/>
              </w:rPr>
            </w:pPr>
            <w:r w:rsidRPr="0036604C">
              <w:rPr>
                <w:rFonts w:hint="eastAsia"/>
                <w:b/>
                <w:sz w:val="24"/>
                <w:szCs w:val="24"/>
              </w:rPr>
              <w:t>处罚结果</w:t>
            </w:r>
          </w:p>
        </w:tc>
        <w:tc>
          <w:tcPr>
            <w:tcW w:w="1161" w:type="dxa"/>
            <w:vAlign w:val="center"/>
          </w:tcPr>
          <w:p w:rsidR="00D25A47" w:rsidRPr="0036604C" w:rsidRDefault="00D25A47" w:rsidP="0036604C">
            <w:pPr>
              <w:jc w:val="center"/>
              <w:rPr>
                <w:b/>
                <w:sz w:val="24"/>
                <w:szCs w:val="24"/>
              </w:rPr>
            </w:pPr>
            <w:r w:rsidRPr="0036604C">
              <w:rPr>
                <w:rFonts w:hint="eastAsia"/>
                <w:b/>
                <w:sz w:val="24"/>
                <w:szCs w:val="24"/>
              </w:rPr>
              <w:t>决定（通知）日期</w:t>
            </w:r>
          </w:p>
        </w:tc>
        <w:tc>
          <w:tcPr>
            <w:tcW w:w="1625" w:type="dxa"/>
            <w:vAlign w:val="center"/>
          </w:tcPr>
          <w:p w:rsidR="00D25A47" w:rsidRPr="0036604C" w:rsidRDefault="00D25A47" w:rsidP="0036604C">
            <w:pPr>
              <w:jc w:val="center"/>
              <w:rPr>
                <w:b/>
                <w:sz w:val="24"/>
                <w:szCs w:val="24"/>
              </w:rPr>
            </w:pPr>
            <w:r w:rsidRPr="0036604C">
              <w:rPr>
                <w:rFonts w:hint="eastAsia"/>
                <w:b/>
                <w:sz w:val="24"/>
                <w:szCs w:val="24"/>
              </w:rPr>
              <w:t>实施机关</w:t>
            </w:r>
          </w:p>
        </w:tc>
      </w:tr>
      <w:tr w:rsidR="00D25A47" w:rsidRPr="0036604C" w:rsidTr="00A95EDE">
        <w:tc>
          <w:tcPr>
            <w:tcW w:w="2103" w:type="dxa"/>
          </w:tcPr>
          <w:p w:rsidR="00D25A47" w:rsidRPr="00A56CA6" w:rsidRDefault="00D25A47" w:rsidP="0036604C">
            <w:pPr>
              <w:jc w:val="center"/>
              <w:rPr>
                <w:rFonts w:ascii="仿宋" w:eastAsia="仿宋" w:hAnsi="仿宋" w:cs="仿宋_GB2312"/>
                <w:szCs w:val="21"/>
              </w:rPr>
            </w:pPr>
            <w:r w:rsidRPr="00A56CA6">
              <w:rPr>
                <w:rFonts w:ascii="仿宋" w:eastAsia="仿宋" w:hAnsi="仿宋" w:cs="仿宋_GB2312" w:hint="eastAsia"/>
                <w:szCs w:val="21"/>
              </w:rPr>
              <w:t>本林草罚决字</w:t>
            </w:r>
            <w:r w:rsidRPr="00A56CA6">
              <w:rPr>
                <w:rFonts w:ascii="仿宋" w:eastAsia="仿宋" w:hAnsi="仿宋" w:cs="仿宋_GB2312"/>
                <w:szCs w:val="21"/>
              </w:rPr>
              <w:t>[2026]</w:t>
            </w:r>
            <w:r w:rsidRPr="00A56CA6">
              <w:rPr>
                <w:rFonts w:ascii="仿宋" w:eastAsia="仿宋" w:hAnsi="仿宋" w:cs="仿宋_GB2312" w:hint="eastAsia"/>
                <w:szCs w:val="21"/>
              </w:rPr>
              <w:t>第</w:t>
            </w:r>
            <w:r w:rsidRPr="00A56CA6">
              <w:rPr>
                <w:rFonts w:ascii="仿宋" w:eastAsia="仿宋" w:hAnsi="仿宋" w:cs="仿宋_GB2312"/>
                <w:szCs w:val="21"/>
              </w:rPr>
              <w:t>(00</w:t>
            </w:r>
            <w:r>
              <w:rPr>
                <w:rFonts w:ascii="仿宋" w:eastAsia="仿宋" w:hAnsi="仿宋" w:cs="仿宋_GB2312"/>
                <w:szCs w:val="21"/>
              </w:rPr>
              <w:t>9</w:t>
            </w:r>
            <w:r w:rsidRPr="00A56CA6">
              <w:rPr>
                <w:rFonts w:ascii="仿宋" w:eastAsia="仿宋" w:hAnsi="仿宋" w:cs="仿宋_GB2312"/>
                <w:szCs w:val="21"/>
              </w:rPr>
              <w:t>)</w:t>
            </w:r>
            <w:r w:rsidRPr="00A56CA6">
              <w:rPr>
                <w:rFonts w:ascii="仿宋" w:eastAsia="仿宋" w:hAnsi="仿宋" w:cs="仿宋_GB2312" w:hint="eastAsia"/>
                <w:szCs w:val="21"/>
              </w:rPr>
              <w:t>号</w:t>
            </w:r>
          </w:p>
        </w:tc>
        <w:tc>
          <w:tcPr>
            <w:tcW w:w="1470" w:type="dxa"/>
          </w:tcPr>
          <w:p w:rsidR="00D25A47" w:rsidRPr="00A56CA6" w:rsidRDefault="00D25A47" w:rsidP="0036604C">
            <w:pPr>
              <w:jc w:val="center"/>
              <w:rPr>
                <w:rFonts w:ascii="仿宋" w:eastAsia="仿宋" w:hAnsi="仿宋" w:cs="仿宋_GB2312"/>
                <w:szCs w:val="21"/>
              </w:rPr>
            </w:pPr>
            <w:r>
              <w:rPr>
                <w:rFonts w:ascii="仿宋" w:eastAsia="仿宋" w:hAnsi="仿宋" w:cs="仿宋_GB2312" w:hint="eastAsia"/>
                <w:szCs w:val="21"/>
              </w:rPr>
              <w:t>邓剑平</w:t>
            </w:r>
          </w:p>
        </w:tc>
        <w:tc>
          <w:tcPr>
            <w:tcW w:w="1785" w:type="dxa"/>
          </w:tcPr>
          <w:p w:rsidR="00D25A47" w:rsidRPr="00A56CA6" w:rsidRDefault="00D25A47" w:rsidP="00F27EE7">
            <w:pPr>
              <w:jc w:val="center"/>
              <w:rPr>
                <w:rFonts w:ascii="仿宋" w:eastAsia="仿宋" w:hAnsi="仿宋" w:cs="仿宋_GB2312"/>
                <w:szCs w:val="21"/>
              </w:rPr>
            </w:pPr>
            <w:r w:rsidRPr="00A56CA6">
              <w:rPr>
                <w:rFonts w:ascii="仿宋" w:eastAsia="仿宋" w:hAnsi="仿宋" w:cs="仿宋_GB2312" w:hint="eastAsia"/>
                <w:szCs w:val="21"/>
              </w:rPr>
              <w:t>擅自改变林地</w:t>
            </w:r>
          </w:p>
          <w:p w:rsidR="00D25A47" w:rsidRPr="00A56CA6" w:rsidRDefault="00D25A47" w:rsidP="00F27EE7">
            <w:pPr>
              <w:jc w:val="center"/>
              <w:rPr>
                <w:rFonts w:ascii="仿宋" w:eastAsia="仿宋" w:hAnsi="仿宋" w:cs="仿宋_GB2312"/>
                <w:szCs w:val="21"/>
              </w:rPr>
            </w:pPr>
            <w:r w:rsidRPr="00A56CA6">
              <w:rPr>
                <w:rFonts w:ascii="仿宋" w:eastAsia="仿宋" w:hAnsi="仿宋" w:cs="仿宋_GB2312" w:hint="eastAsia"/>
                <w:szCs w:val="21"/>
              </w:rPr>
              <w:t>用途</w:t>
            </w:r>
          </w:p>
        </w:tc>
        <w:tc>
          <w:tcPr>
            <w:tcW w:w="1680" w:type="dxa"/>
          </w:tcPr>
          <w:p w:rsidR="00D25A47" w:rsidRPr="00A56CA6" w:rsidRDefault="00D25A47" w:rsidP="00A95EDE">
            <w:pPr>
              <w:jc w:val="left"/>
              <w:rPr>
                <w:rFonts w:ascii="仿宋" w:eastAsia="仿宋" w:hAnsi="仿宋" w:cs="??"/>
                <w:kern w:val="0"/>
                <w:szCs w:val="32"/>
              </w:rPr>
            </w:pPr>
            <w:r w:rsidRPr="00A56CA6">
              <w:rPr>
                <w:rFonts w:ascii="仿宋" w:eastAsia="仿宋" w:hAnsi="仿宋" w:cs="??"/>
                <w:kern w:val="0"/>
                <w:szCs w:val="32"/>
              </w:rPr>
              <w:t>1</w:t>
            </w:r>
            <w:r>
              <w:rPr>
                <w:rFonts w:ascii="仿宋" w:eastAsia="仿宋" w:hAnsi="仿宋" w:cs="??" w:hint="eastAsia"/>
                <w:kern w:val="0"/>
                <w:szCs w:val="32"/>
              </w:rPr>
              <w:t>、责令停止违法行为，限期六个月内</w:t>
            </w:r>
            <w:r w:rsidRPr="00C92979">
              <w:rPr>
                <w:rFonts w:ascii="仿宋" w:eastAsia="仿宋" w:hAnsi="仿宋" w:cs="宋体" w:hint="eastAsia"/>
                <w:kern w:val="0"/>
                <w:szCs w:val="21"/>
              </w:rPr>
              <w:t>恢复植被和林业生产条件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；</w:t>
            </w:r>
          </w:p>
          <w:p w:rsidR="00D25A47" w:rsidRPr="00A56CA6" w:rsidRDefault="00D25A47" w:rsidP="00A95EDE">
            <w:pPr>
              <w:jc w:val="left"/>
              <w:rPr>
                <w:rFonts w:ascii="仿宋" w:eastAsia="仿宋" w:hAnsi="仿宋" w:cs="仿宋_GB2312"/>
                <w:szCs w:val="21"/>
              </w:rPr>
            </w:pPr>
            <w:r w:rsidRPr="00A56CA6">
              <w:rPr>
                <w:rFonts w:ascii="仿宋" w:eastAsia="仿宋" w:hAnsi="仿宋" w:cs="??"/>
                <w:kern w:val="0"/>
                <w:szCs w:val="32"/>
              </w:rPr>
              <w:t>2</w:t>
            </w:r>
            <w:r w:rsidRPr="00A56CA6">
              <w:rPr>
                <w:rFonts w:ascii="仿宋" w:eastAsia="仿宋" w:hAnsi="仿宋" w:cs="??" w:hint="eastAsia"/>
                <w:kern w:val="0"/>
                <w:szCs w:val="32"/>
              </w:rPr>
              <w:t>、处罚款</w:t>
            </w:r>
          </w:p>
        </w:tc>
        <w:tc>
          <w:tcPr>
            <w:tcW w:w="4269" w:type="dxa"/>
          </w:tcPr>
          <w:p w:rsidR="00D25A47" w:rsidRPr="00C92979" w:rsidRDefault="00D25A47" w:rsidP="00D25A47">
            <w:pPr>
              <w:spacing w:line="560" w:lineRule="exact"/>
              <w:ind w:right="480" w:firstLineChars="200" w:firstLine="31680"/>
              <w:jc w:val="left"/>
              <w:rPr>
                <w:rFonts w:ascii="仿宋" w:eastAsia="仿宋" w:hAnsi="仿宋" w:cs="??"/>
                <w:szCs w:val="21"/>
              </w:rPr>
            </w:pPr>
            <w:r w:rsidRPr="00C92979">
              <w:rPr>
                <w:rFonts w:ascii="仿宋" w:eastAsia="仿宋" w:hAnsi="仿宋" w:cs="??"/>
                <w:szCs w:val="21"/>
              </w:rPr>
              <w:t>1</w:t>
            </w:r>
            <w:r w:rsidRPr="00C92979">
              <w:rPr>
                <w:rFonts w:ascii="仿宋" w:eastAsia="仿宋" w:hAnsi="仿宋" w:cs="??" w:hint="eastAsia"/>
                <w:szCs w:val="21"/>
              </w:rPr>
              <w:t>、</w:t>
            </w:r>
            <w:r w:rsidRPr="00C92979">
              <w:rPr>
                <w:rFonts w:ascii="仿宋" w:eastAsia="仿宋" w:hAnsi="仿宋" w:cs="宋体" w:hint="eastAsia"/>
                <w:kern w:val="0"/>
                <w:szCs w:val="21"/>
              </w:rPr>
              <w:t>责令停止违法行为，限期六个月内恢复植被和林业生产条件</w:t>
            </w:r>
            <w:r w:rsidRPr="00C92979">
              <w:rPr>
                <w:rFonts w:ascii="仿宋" w:eastAsia="仿宋" w:hAnsi="仿宋" w:cs="??" w:hint="eastAsia"/>
                <w:szCs w:val="21"/>
              </w:rPr>
              <w:t>；</w:t>
            </w:r>
          </w:p>
          <w:p w:rsidR="00D25A47" w:rsidRPr="00C92979" w:rsidRDefault="00D25A47" w:rsidP="00D25A47">
            <w:pPr>
              <w:spacing w:line="560" w:lineRule="exact"/>
              <w:ind w:right="480" w:firstLineChars="200" w:firstLine="31680"/>
              <w:jc w:val="left"/>
              <w:rPr>
                <w:rFonts w:ascii="仿宋" w:eastAsia="仿宋" w:hAnsi="仿宋" w:cs="??"/>
                <w:szCs w:val="21"/>
              </w:rPr>
            </w:pPr>
            <w:r w:rsidRPr="00C92979">
              <w:rPr>
                <w:rFonts w:ascii="仿宋" w:eastAsia="仿宋" w:hAnsi="仿宋" w:cs="??"/>
                <w:szCs w:val="21"/>
              </w:rPr>
              <w:t>2</w:t>
            </w:r>
            <w:r w:rsidRPr="00C92979">
              <w:rPr>
                <w:rFonts w:ascii="仿宋" w:eastAsia="仿宋" w:hAnsi="仿宋" w:cs="??" w:hint="eastAsia"/>
                <w:szCs w:val="21"/>
              </w:rPr>
              <w:t>、</w:t>
            </w:r>
            <w:r w:rsidRPr="00C92979">
              <w:rPr>
                <w:rFonts w:ascii="仿宋" w:eastAsia="仿宋" w:hAnsi="仿宋" w:cs="宋体" w:hint="eastAsia"/>
                <w:szCs w:val="21"/>
              </w:rPr>
              <w:t>处</w:t>
            </w:r>
            <w:r w:rsidRPr="00C92979">
              <w:rPr>
                <w:rFonts w:ascii="仿宋" w:eastAsia="仿宋" w:hAnsi="仿宋" w:cs="??" w:hint="eastAsia"/>
                <w:szCs w:val="21"/>
              </w:rPr>
              <w:t>恢复植被和林</w:t>
            </w:r>
            <w:r w:rsidRPr="00C92979">
              <w:rPr>
                <w:rFonts w:ascii="仿宋" w:eastAsia="仿宋" w:hAnsi="仿宋" w:cs="宋体" w:hint="eastAsia"/>
                <w:szCs w:val="21"/>
              </w:rPr>
              <w:t>业</w:t>
            </w:r>
            <w:r w:rsidRPr="00C92979">
              <w:rPr>
                <w:rFonts w:ascii="仿宋" w:eastAsia="仿宋" w:hAnsi="仿宋" w:cs="??" w:hint="eastAsia"/>
                <w:szCs w:val="21"/>
              </w:rPr>
              <w:t>生</w:t>
            </w:r>
            <w:r w:rsidRPr="00C92979">
              <w:rPr>
                <w:rFonts w:ascii="仿宋" w:eastAsia="仿宋" w:hAnsi="仿宋" w:cs="宋体" w:hint="eastAsia"/>
                <w:szCs w:val="21"/>
              </w:rPr>
              <w:t>产</w:t>
            </w:r>
            <w:r w:rsidRPr="00C92979">
              <w:rPr>
                <w:rFonts w:ascii="仿宋" w:eastAsia="仿宋" w:hAnsi="仿宋" w:cs="??" w:hint="eastAsia"/>
                <w:szCs w:val="21"/>
              </w:rPr>
              <w:t>条件所需</w:t>
            </w:r>
            <w:r w:rsidRPr="00C92979">
              <w:rPr>
                <w:rFonts w:ascii="仿宋" w:eastAsia="仿宋" w:hAnsi="仿宋" w:cs="宋体" w:hint="eastAsia"/>
                <w:szCs w:val="21"/>
              </w:rPr>
              <w:t>费</w:t>
            </w:r>
            <w:r w:rsidRPr="00C92979">
              <w:rPr>
                <w:rFonts w:ascii="仿宋" w:eastAsia="仿宋" w:hAnsi="仿宋" w:cs="??" w:hint="eastAsia"/>
                <w:szCs w:val="21"/>
              </w:rPr>
              <w:t>用</w:t>
            </w:r>
            <w:r w:rsidRPr="00C92979">
              <w:rPr>
                <w:rFonts w:ascii="仿宋" w:eastAsia="仿宋" w:hAnsi="仿宋" w:cs="??"/>
                <w:szCs w:val="21"/>
              </w:rPr>
              <w:t>1</w:t>
            </w:r>
            <w:r w:rsidRPr="00C92979">
              <w:rPr>
                <w:rFonts w:ascii="仿宋" w:eastAsia="仿宋" w:hAnsi="仿宋" w:cs="??" w:hint="eastAsia"/>
                <w:szCs w:val="21"/>
              </w:rPr>
              <w:t>倍的</w:t>
            </w:r>
            <w:r w:rsidRPr="00C92979">
              <w:rPr>
                <w:rFonts w:ascii="仿宋" w:eastAsia="仿宋" w:hAnsi="仿宋" w:cs="宋体" w:hint="eastAsia"/>
                <w:szCs w:val="21"/>
              </w:rPr>
              <w:t>罚</w:t>
            </w:r>
            <w:r w:rsidRPr="00C92979">
              <w:rPr>
                <w:rFonts w:ascii="仿宋" w:eastAsia="仿宋" w:hAnsi="仿宋" w:cs="??" w:hint="eastAsia"/>
                <w:szCs w:val="21"/>
              </w:rPr>
              <w:t>款，即</w:t>
            </w:r>
            <w:r w:rsidRPr="00C92979">
              <w:rPr>
                <w:rFonts w:ascii="仿宋" w:eastAsia="仿宋" w:hAnsi="仿宋" w:cs="??"/>
                <w:szCs w:val="21"/>
              </w:rPr>
              <w:t>228</w:t>
            </w:r>
            <w:r w:rsidRPr="00C92979">
              <w:rPr>
                <w:rFonts w:ascii="仿宋" w:eastAsia="仿宋" w:hAnsi="仿宋" w:cs="??" w:hint="eastAsia"/>
                <w:szCs w:val="21"/>
              </w:rPr>
              <w:t>元</w:t>
            </w:r>
            <w:r w:rsidRPr="00C92979">
              <w:rPr>
                <w:rFonts w:ascii="仿宋" w:eastAsia="仿宋" w:hAnsi="仿宋" w:cs="??"/>
                <w:szCs w:val="21"/>
              </w:rPr>
              <w:t>+1400</w:t>
            </w:r>
            <w:r w:rsidRPr="00C92979">
              <w:rPr>
                <w:rFonts w:ascii="仿宋" w:eastAsia="仿宋" w:hAnsi="仿宋" w:cs="??" w:hint="eastAsia"/>
                <w:szCs w:val="21"/>
              </w:rPr>
              <w:t>元</w:t>
            </w:r>
            <w:r w:rsidRPr="00C92979">
              <w:rPr>
                <w:rFonts w:ascii="仿宋" w:eastAsia="仿宋" w:hAnsi="仿宋" w:cs="??"/>
                <w:szCs w:val="21"/>
              </w:rPr>
              <w:t>=1628</w:t>
            </w:r>
            <w:r w:rsidRPr="00C92979">
              <w:rPr>
                <w:rFonts w:ascii="仿宋" w:eastAsia="仿宋" w:hAnsi="仿宋" w:cs="??" w:hint="eastAsia"/>
                <w:szCs w:val="21"/>
              </w:rPr>
              <w:t>元。</w:t>
            </w:r>
          </w:p>
          <w:p w:rsidR="00D25A47" w:rsidRPr="00A56CA6" w:rsidRDefault="00D25A47" w:rsidP="00D25A47">
            <w:pPr>
              <w:ind w:right="482" w:firstLineChars="200" w:firstLine="31680"/>
              <w:jc w:val="left"/>
              <w:rPr>
                <w:rFonts w:ascii="仿宋" w:eastAsia="仿宋" w:hAnsi="仿宋" w:cs="仿宋"/>
                <w:szCs w:val="32"/>
              </w:rPr>
            </w:pPr>
          </w:p>
        </w:tc>
        <w:tc>
          <w:tcPr>
            <w:tcW w:w="1161" w:type="dxa"/>
          </w:tcPr>
          <w:p w:rsidR="00D25A47" w:rsidRPr="00A56CA6" w:rsidRDefault="00D25A47" w:rsidP="0036604C">
            <w:pPr>
              <w:jc w:val="center"/>
              <w:rPr>
                <w:rFonts w:ascii="仿宋" w:eastAsia="仿宋" w:hAnsi="仿宋" w:cs="仿宋_GB2312"/>
                <w:szCs w:val="21"/>
              </w:rPr>
            </w:pPr>
            <w:r w:rsidRPr="00A56CA6">
              <w:rPr>
                <w:rFonts w:ascii="仿宋" w:eastAsia="仿宋" w:hAnsi="仿宋" w:cs="仿宋_GB2312"/>
                <w:szCs w:val="21"/>
              </w:rPr>
              <w:t>2026.</w:t>
            </w:r>
            <w:r>
              <w:rPr>
                <w:rFonts w:ascii="仿宋" w:eastAsia="仿宋" w:hAnsi="仿宋" w:cs="仿宋_GB2312"/>
                <w:szCs w:val="21"/>
              </w:rPr>
              <w:t>9.14</w:t>
            </w:r>
          </w:p>
        </w:tc>
        <w:tc>
          <w:tcPr>
            <w:tcW w:w="1625" w:type="dxa"/>
          </w:tcPr>
          <w:p w:rsidR="00D25A47" w:rsidRPr="00A56CA6" w:rsidRDefault="00D25A47" w:rsidP="002748D8">
            <w:pPr>
              <w:jc w:val="center"/>
              <w:rPr>
                <w:rFonts w:ascii="仿宋" w:eastAsia="仿宋" w:hAnsi="仿宋" w:cs="仿宋_GB2312"/>
                <w:szCs w:val="21"/>
              </w:rPr>
            </w:pPr>
            <w:bookmarkStart w:id="0" w:name="_GoBack"/>
            <w:bookmarkEnd w:id="0"/>
            <w:r w:rsidRPr="00A56CA6">
              <w:rPr>
                <w:rFonts w:ascii="仿宋" w:eastAsia="仿宋" w:hAnsi="仿宋" w:cs="仿宋_GB2312" w:hint="eastAsia"/>
                <w:szCs w:val="21"/>
              </w:rPr>
              <w:t>本溪市林业和草原局</w:t>
            </w:r>
          </w:p>
        </w:tc>
      </w:tr>
      <w:tr w:rsidR="00D25A47" w:rsidRPr="0036604C" w:rsidTr="00A95EDE">
        <w:tc>
          <w:tcPr>
            <w:tcW w:w="2103" w:type="dxa"/>
          </w:tcPr>
          <w:p w:rsidR="00D25A47" w:rsidRPr="00A56CA6" w:rsidRDefault="00D25A47" w:rsidP="0036604C">
            <w:pPr>
              <w:jc w:val="center"/>
              <w:rPr>
                <w:rFonts w:ascii="仿宋" w:eastAsia="仿宋" w:hAnsi="仿宋" w:cs="仿宋_GB2312"/>
                <w:szCs w:val="21"/>
              </w:rPr>
            </w:pPr>
          </w:p>
        </w:tc>
        <w:tc>
          <w:tcPr>
            <w:tcW w:w="1470" w:type="dxa"/>
          </w:tcPr>
          <w:p w:rsidR="00D25A47" w:rsidRPr="00A56CA6" w:rsidRDefault="00D25A47" w:rsidP="0036604C">
            <w:pPr>
              <w:jc w:val="center"/>
              <w:rPr>
                <w:rFonts w:ascii="仿宋" w:eastAsia="仿宋" w:hAnsi="仿宋" w:cs="仿宋_GB2312"/>
                <w:szCs w:val="21"/>
              </w:rPr>
            </w:pPr>
          </w:p>
        </w:tc>
        <w:tc>
          <w:tcPr>
            <w:tcW w:w="1785" w:type="dxa"/>
          </w:tcPr>
          <w:p w:rsidR="00D25A47" w:rsidRPr="00A56CA6" w:rsidRDefault="00D25A47" w:rsidP="0036604C">
            <w:pPr>
              <w:jc w:val="center"/>
              <w:rPr>
                <w:rFonts w:ascii="仿宋" w:eastAsia="仿宋" w:hAnsi="仿宋" w:cs="仿宋_GB2312"/>
                <w:szCs w:val="21"/>
              </w:rPr>
            </w:pPr>
          </w:p>
        </w:tc>
        <w:tc>
          <w:tcPr>
            <w:tcW w:w="1680" w:type="dxa"/>
          </w:tcPr>
          <w:p w:rsidR="00D25A47" w:rsidRPr="00A56CA6" w:rsidRDefault="00D25A47">
            <w:pPr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4269" w:type="dxa"/>
          </w:tcPr>
          <w:p w:rsidR="00D25A47" w:rsidRPr="00A56CA6" w:rsidRDefault="00D25A47" w:rsidP="00D25A47">
            <w:pPr>
              <w:spacing w:beforeLines="20" w:line="360" w:lineRule="auto"/>
              <w:ind w:firstLineChars="200" w:firstLine="31680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161" w:type="dxa"/>
          </w:tcPr>
          <w:p w:rsidR="00D25A47" w:rsidRPr="00A56CA6" w:rsidRDefault="00D25A47">
            <w:pPr>
              <w:rPr>
                <w:rFonts w:ascii="仿宋" w:eastAsia="仿宋" w:hAnsi="仿宋" w:cs="仿宋_GB2312"/>
                <w:szCs w:val="21"/>
              </w:rPr>
            </w:pPr>
          </w:p>
        </w:tc>
        <w:tc>
          <w:tcPr>
            <w:tcW w:w="1625" w:type="dxa"/>
          </w:tcPr>
          <w:p w:rsidR="00D25A47" w:rsidRPr="00A56CA6" w:rsidRDefault="00D25A47">
            <w:pPr>
              <w:rPr>
                <w:rFonts w:ascii="仿宋" w:eastAsia="仿宋" w:hAnsi="仿宋" w:cs="仿宋_GB2312"/>
                <w:szCs w:val="21"/>
              </w:rPr>
            </w:pPr>
          </w:p>
        </w:tc>
      </w:tr>
      <w:tr w:rsidR="00D25A47" w:rsidRPr="0036604C" w:rsidTr="00A95EDE">
        <w:tc>
          <w:tcPr>
            <w:tcW w:w="2103" w:type="dxa"/>
          </w:tcPr>
          <w:p w:rsidR="00D25A47" w:rsidRPr="00A56CA6" w:rsidRDefault="00D25A47" w:rsidP="0036604C">
            <w:pPr>
              <w:jc w:val="center"/>
              <w:rPr>
                <w:rFonts w:ascii="仿宋" w:eastAsia="仿宋" w:hAnsi="仿宋" w:cs="仿宋_GB2312"/>
                <w:szCs w:val="21"/>
              </w:rPr>
            </w:pPr>
          </w:p>
        </w:tc>
        <w:tc>
          <w:tcPr>
            <w:tcW w:w="1470" w:type="dxa"/>
          </w:tcPr>
          <w:p w:rsidR="00D25A47" w:rsidRPr="00A56CA6" w:rsidRDefault="00D25A47" w:rsidP="0036604C">
            <w:pPr>
              <w:jc w:val="center"/>
              <w:rPr>
                <w:rFonts w:ascii="仿宋" w:eastAsia="仿宋" w:hAnsi="仿宋" w:cs="仿宋_GB2312"/>
                <w:szCs w:val="21"/>
              </w:rPr>
            </w:pPr>
          </w:p>
        </w:tc>
        <w:tc>
          <w:tcPr>
            <w:tcW w:w="1785" w:type="dxa"/>
          </w:tcPr>
          <w:p w:rsidR="00D25A47" w:rsidRPr="00A56CA6" w:rsidRDefault="00D25A47" w:rsidP="0036604C">
            <w:pPr>
              <w:jc w:val="center"/>
              <w:rPr>
                <w:rFonts w:ascii="仿宋" w:eastAsia="仿宋" w:hAnsi="仿宋" w:cs="仿宋_GB2312"/>
                <w:szCs w:val="21"/>
              </w:rPr>
            </w:pPr>
          </w:p>
        </w:tc>
        <w:tc>
          <w:tcPr>
            <w:tcW w:w="1680" w:type="dxa"/>
          </w:tcPr>
          <w:p w:rsidR="00D25A47" w:rsidRPr="00A56CA6" w:rsidRDefault="00D25A47">
            <w:pPr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4269" w:type="dxa"/>
          </w:tcPr>
          <w:p w:rsidR="00D25A47" w:rsidRPr="00A56CA6" w:rsidRDefault="00D25A47" w:rsidP="00D25A47">
            <w:pPr>
              <w:spacing w:line="560" w:lineRule="exact"/>
              <w:ind w:firstLineChars="200" w:firstLine="31680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161" w:type="dxa"/>
          </w:tcPr>
          <w:p w:rsidR="00D25A47" w:rsidRPr="00A56CA6" w:rsidRDefault="00D25A47">
            <w:pPr>
              <w:rPr>
                <w:rFonts w:ascii="仿宋" w:eastAsia="仿宋" w:hAnsi="仿宋" w:cs="仿宋_GB2312"/>
                <w:szCs w:val="21"/>
              </w:rPr>
            </w:pPr>
          </w:p>
        </w:tc>
        <w:tc>
          <w:tcPr>
            <w:tcW w:w="1625" w:type="dxa"/>
          </w:tcPr>
          <w:p w:rsidR="00D25A47" w:rsidRPr="00A56CA6" w:rsidRDefault="00D25A47">
            <w:pPr>
              <w:rPr>
                <w:rFonts w:ascii="仿宋" w:eastAsia="仿宋" w:hAnsi="仿宋" w:cs="仿宋_GB2312"/>
                <w:szCs w:val="21"/>
              </w:rPr>
            </w:pPr>
          </w:p>
        </w:tc>
      </w:tr>
    </w:tbl>
    <w:p w:rsidR="00D25A47" w:rsidRDefault="00D25A47">
      <w:pPr>
        <w:rPr>
          <w:rFonts w:ascii="仿宋" w:eastAsia="仿宋" w:hAnsi="仿宋"/>
          <w:szCs w:val="21"/>
        </w:rPr>
      </w:pPr>
    </w:p>
    <w:p w:rsidR="00D25A47" w:rsidRDefault="00D25A47"/>
    <w:sectPr w:rsidR="00D25A47" w:rsidSect="00061B1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方正仿宋_GBK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??">
    <w:altName w:val="SimSun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OTgwY2Q5MmMzOThjNTg2YzJjYjgxYzExYzBjZWI1YmEifQ=="/>
  </w:docVars>
  <w:rsids>
    <w:rsidRoot w:val="002F50EF"/>
    <w:rsid w:val="00006907"/>
    <w:rsid w:val="00044FE8"/>
    <w:rsid w:val="00050128"/>
    <w:rsid w:val="00054B06"/>
    <w:rsid w:val="000618AB"/>
    <w:rsid w:val="00061B1D"/>
    <w:rsid w:val="000710D3"/>
    <w:rsid w:val="00076C44"/>
    <w:rsid w:val="000A7C87"/>
    <w:rsid w:val="000A7DC3"/>
    <w:rsid w:val="000B2CB1"/>
    <w:rsid w:val="000C71DB"/>
    <w:rsid w:val="000D3D50"/>
    <w:rsid w:val="000F4373"/>
    <w:rsid w:val="001148F0"/>
    <w:rsid w:val="00150EE6"/>
    <w:rsid w:val="00187FC1"/>
    <w:rsid w:val="00187FE9"/>
    <w:rsid w:val="001950A8"/>
    <w:rsid w:val="001A458C"/>
    <w:rsid w:val="001B4CF9"/>
    <w:rsid w:val="001C65C7"/>
    <w:rsid w:val="001D7EA7"/>
    <w:rsid w:val="001E2CF8"/>
    <w:rsid w:val="0022741C"/>
    <w:rsid w:val="0023639F"/>
    <w:rsid w:val="00267DEB"/>
    <w:rsid w:val="00273107"/>
    <w:rsid w:val="002748D8"/>
    <w:rsid w:val="00285D27"/>
    <w:rsid w:val="00286820"/>
    <w:rsid w:val="00286981"/>
    <w:rsid w:val="002B6F32"/>
    <w:rsid w:val="002C3739"/>
    <w:rsid w:val="002C7BA5"/>
    <w:rsid w:val="002E0B87"/>
    <w:rsid w:val="002F50EF"/>
    <w:rsid w:val="0031557F"/>
    <w:rsid w:val="00315B82"/>
    <w:rsid w:val="00331CEF"/>
    <w:rsid w:val="003524A4"/>
    <w:rsid w:val="003619D3"/>
    <w:rsid w:val="0036604C"/>
    <w:rsid w:val="00381EBD"/>
    <w:rsid w:val="00385B51"/>
    <w:rsid w:val="003B0474"/>
    <w:rsid w:val="003C15C4"/>
    <w:rsid w:val="003C2731"/>
    <w:rsid w:val="003C58F1"/>
    <w:rsid w:val="003D1173"/>
    <w:rsid w:val="003F2C9C"/>
    <w:rsid w:val="00411403"/>
    <w:rsid w:val="00417EC0"/>
    <w:rsid w:val="0043371B"/>
    <w:rsid w:val="00433BE0"/>
    <w:rsid w:val="00435136"/>
    <w:rsid w:val="0044247A"/>
    <w:rsid w:val="00462966"/>
    <w:rsid w:val="00504AC2"/>
    <w:rsid w:val="005070C6"/>
    <w:rsid w:val="00512E14"/>
    <w:rsid w:val="00517ECE"/>
    <w:rsid w:val="00523C37"/>
    <w:rsid w:val="00530FB8"/>
    <w:rsid w:val="00533640"/>
    <w:rsid w:val="005455C6"/>
    <w:rsid w:val="00553F76"/>
    <w:rsid w:val="00556ECD"/>
    <w:rsid w:val="005C5D61"/>
    <w:rsid w:val="005D1A0E"/>
    <w:rsid w:val="00606EE7"/>
    <w:rsid w:val="00615A05"/>
    <w:rsid w:val="00625DBD"/>
    <w:rsid w:val="006318A0"/>
    <w:rsid w:val="006402A2"/>
    <w:rsid w:val="00673C4F"/>
    <w:rsid w:val="00696047"/>
    <w:rsid w:val="006A5E63"/>
    <w:rsid w:val="006D377A"/>
    <w:rsid w:val="006D6227"/>
    <w:rsid w:val="00700AE4"/>
    <w:rsid w:val="0071070C"/>
    <w:rsid w:val="0072022C"/>
    <w:rsid w:val="00736774"/>
    <w:rsid w:val="00753CA6"/>
    <w:rsid w:val="007546B3"/>
    <w:rsid w:val="0077627D"/>
    <w:rsid w:val="007809DF"/>
    <w:rsid w:val="00782421"/>
    <w:rsid w:val="007914EC"/>
    <w:rsid w:val="00792F14"/>
    <w:rsid w:val="007965C1"/>
    <w:rsid w:val="00797DB4"/>
    <w:rsid w:val="007D6983"/>
    <w:rsid w:val="007F759E"/>
    <w:rsid w:val="0081382A"/>
    <w:rsid w:val="008167CC"/>
    <w:rsid w:val="00831719"/>
    <w:rsid w:val="00856423"/>
    <w:rsid w:val="00883043"/>
    <w:rsid w:val="008836A3"/>
    <w:rsid w:val="008A4EE9"/>
    <w:rsid w:val="008A59D5"/>
    <w:rsid w:val="009653F1"/>
    <w:rsid w:val="0096616E"/>
    <w:rsid w:val="00974AC2"/>
    <w:rsid w:val="00976C25"/>
    <w:rsid w:val="0097756A"/>
    <w:rsid w:val="00992A72"/>
    <w:rsid w:val="009A3830"/>
    <w:rsid w:val="009C3A8D"/>
    <w:rsid w:val="009E7DE7"/>
    <w:rsid w:val="00A56CA6"/>
    <w:rsid w:val="00A62890"/>
    <w:rsid w:val="00A65836"/>
    <w:rsid w:val="00A95EDE"/>
    <w:rsid w:val="00A96795"/>
    <w:rsid w:val="00AB3CB9"/>
    <w:rsid w:val="00AC22E3"/>
    <w:rsid w:val="00AC6AFE"/>
    <w:rsid w:val="00AD224D"/>
    <w:rsid w:val="00B166A6"/>
    <w:rsid w:val="00B20659"/>
    <w:rsid w:val="00B40E0C"/>
    <w:rsid w:val="00B67AEF"/>
    <w:rsid w:val="00B67E1E"/>
    <w:rsid w:val="00B9010D"/>
    <w:rsid w:val="00BA0209"/>
    <w:rsid w:val="00BA1B05"/>
    <w:rsid w:val="00BD5F3A"/>
    <w:rsid w:val="00BF26F5"/>
    <w:rsid w:val="00C0413A"/>
    <w:rsid w:val="00C47ADC"/>
    <w:rsid w:val="00C740BB"/>
    <w:rsid w:val="00C92979"/>
    <w:rsid w:val="00CB21B4"/>
    <w:rsid w:val="00CC41AD"/>
    <w:rsid w:val="00CE7156"/>
    <w:rsid w:val="00CF6A92"/>
    <w:rsid w:val="00D1097C"/>
    <w:rsid w:val="00D1765D"/>
    <w:rsid w:val="00D25A47"/>
    <w:rsid w:val="00D41A50"/>
    <w:rsid w:val="00D50888"/>
    <w:rsid w:val="00D559DB"/>
    <w:rsid w:val="00D615E9"/>
    <w:rsid w:val="00D63C75"/>
    <w:rsid w:val="00DA368A"/>
    <w:rsid w:val="00DB54D7"/>
    <w:rsid w:val="00DB7C91"/>
    <w:rsid w:val="00DC294E"/>
    <w:rsid w:val="00DE562E"/>
    <w:rsid w:val="00DE7E9E"/>
    <w:rsid w:val="00DF0BC2"/>
    <w:rsid w:val="00DF3E49"/>
    <w:rsid w:val="00E20F1D"/>
    <w:rsid w:val="00E256D7"/>
    <w:rsid w:val="00E2742F"/>
    <w:rsid w:val="00E274B3"/>
    <w:rsid w:val="00E55AAA"/>
    <w:rsid w:val="00E6038B"/>
    <w:rsid w:val="00E705D4"/>
    <w:rsid w:val="00E85258"/>
    <w:rsid w:val="00E95CAD"/>
    <w:rsid w:val="00E97FC5"/>
    <w:rsid w:val="00EB732F"/>
    <w:rsid w:val="00EC5F93"/>
    <w:rsid w:val="00EE4E9A"/>
    <w:rsid w:val="00EE76B0"/>
    <w:rsid w:val="00F06458"/>
    <w:rsid w:val="00F13C97"/>
    <w:rsid w:val="00F17057"/>
    <w:rsid w:val="00F27264"/>
    <w:rsid w:val="00F27EE7"/>
    <w:rsid w:val="00F46B9F"/>
    <w:rsid w:val="00F6168D"/>
    <w:rsid w:val="00F6241F"/>
    <w:rsid w:val="00F82006"/>
    <w:rsid w:val="00FA5CD7"/>
    <w:rsid w:val="00FB726B"/>
    <w:rsid w:val="00FF7E2B"/>
    <w:rsid w:val="23AB5379"/>
    <w:rsid w:val="2BA5050D"/>
    <w:rsid w:val="4B140D75"/>
    <w:rsid w:val="56D3384E"/>
    <w:rsid w:val="7E3A6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B1D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061B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61B1D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rsid w:val="00061B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61B1D"/>
    <w:rPr>
      <w:rFonts w:cs="Times New Roman"/>
      <w:sz w:val="18"/>
      <w:szCs w:val="18"/>
    </w:rPr>
  </w:style>
  <w:style w:type="table" w:styleId="TableGrid">
    <w:name w:val="Table Grid"/>
    <w:basedOn w:val="TableNormal"/>
    <w:uiPriority w:val="99"/>
    <w:rsid w:val="00061B1D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36</TotalTime>
  <Pages>1</Pages>
  <Words>35</Words>
  <Characters>206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China</cp:lastModifiedBy>
  <cp:revision>12</cp:revision>
  <dcterms:created xsi:type="dcterms:W3CDTF">2020-03-24T02:38:00Z</dcterms:created>
  <dcterms:modified xsi:type="dcterms:W3CDTF">2026-09-20T01:43:00Z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F3EF95C643774346BB639EA99C88D4A7</vt:lpwstr>
  </property>
  <property fmtid="{D5CDD505-2E9C-101B-9397-08002B2CF9AE}" pid="4" name="KSOTemplateDocerSaveRecord">
    <vt:lpwstr>eyJoZGlkIjoiMDcxZDc5YmYwOGUwYjQ2MGM1YWNiNmRkNDkyNjcxMjkiLCJ1c2VySWQiOiIxMjY2NDQxMDA5In0=</vt:lpwstr>
  </property>
</Properties>
</file>